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C0CE" w14:textId="77777777" w:rsidR="0094576C" w:rsidRPr="00804510" w:rsidRDefault="0094576C" w:rsidP="00012C01">
      <w:pPr>
        <w:rPr>
          <w:rFonts w:ascii="ＭＳ 明朝" w:hAnsi="ＭＳ 明朝"/>
        </w:rPr>
      </w:pPr>
    </w:p>
    <w:p w14:paraId="2C458424" w14:textId="742A2AE0" w:rsidR="0094576C" w:rsidRPr="00804510" w:rsidRDefault="0094576C" w:rsidP="00012C01">
      <w:pPr>
        <w:jc w:val="center"/>
      </w:pPr>
      <w:r w:rsidRPr="00804510">
        <w:rPr>
          <w:rFonts w:hint="eastAsia"/>
        </w:rPr>
        <w:t>事業</w:t>
      </w:r>
      <w:r w:rsidR="00890490" w:rsidRPr="00804510">
        <w:rPr>
          <w:rFonts w:hint="eastAsia"/>
        </w:rPr>
        <w:t>実績報告書</w:t>
      </w:r>
    </w:p>
    <w:p w14:paraId="01EB22BD" w14:textId="25F8F794" w:rsidR="006840F9" w:rsidRPr="00804510" w:rsidRDefault="00946678" w:rsidP="00012C01">
      <w:pPr>
        <w:jc w:val="right"/>
        <w:rPr>
          <w:rFonts w:ascii="ＭＳ 明朝" w:hAnsi="ＭＳ 明朝"/>
          <w:szCs w:val="21"/>
        </w:rPr>
      </w:pPr>
      <w:r w:rsidRPr="00804510">
        <w:rPr>
          <w:rFonts w:ascii="ＭＳ 明朝" w:hAnsi="ＭＳ 明朝" w:hint="eastAsia"/>
          <w:szCs w:val="21"/>
        </w:rPr>
        <w:t>(</w:t>
      </w:r>
      <w:r w:rsidR="006840F9" w:rsidRPr="00804510">
        <w:rPr>
          <w:rFonts w:ascii="ＭＳ 明朝" w:hAnsi="ＭＳ 明朝" w:hint="eastAsia"/>
          <w:szCs w:val="21"/>
          <w:u w:val="single"/>
        </w:rPr>
        <w:t xml:space="preserve">　　　　</w:t>
      </w:r>
      <w:r w:rsidRPr="00804510">
        <w:rPr>
          <w:rFonts w:ascii="ＭＳ 明朝" w:hAnsi="ＭＳ 明朝" w:hint="eastAsia"/>
          <w:szCs w:val="21"/>
        </w:rPr>
        <w:t>学区人権教育推進協議会)</w:t>
      </w:r>
    </w:p>
    <w:p w14:paraId="0DD1531E" w14:textId="7B8F0ADA" w:rsidR="003A1F0D" w:rsidRPr="00804510" w:rsidRDefault="003A1F0D" w:rsidP="003A1F0D">
      <w:pPr>
        <w:spacing w:line="336" w:lineRule="atLeast"/>
        <w:ind w:firstLineChars="100" w:firstLine="218"/>
        <w:rPr>
          <w:rFonts w:ascii="ＭＳ 明朝" w:hAnsi="ＭＳ 明朝"/>
          <w:szCs w:val="21"/>
        </w:rPr>
      </w:pPr>
      <w:r w:rsidRPr="00804510">
        <w:rPr>
          <w:rFonts w:ascii="ＭＳ 明朝" w:hAnsi="ＭＳ 明朝" w:hint="eastAsia"/>
          <w:szCs w:val="21"/>
        </w:rPr>
        <w:t>(</w:t>
      </w:r>
      <w:r w:rsidRPr="00804510">
        <w:rPr>
          <w:rFonts w:ascii="ＭＳ 明朝" w:hAnsi="ＭＳ 明朝"/>
          <w:szCs w:val="21"/>
        </w:rPr>
        <w:t>1)</w:t>
      </w:r>
      <w:r w:rsidR="004C406E" w:rsidRPr="00804510">
        <w:rPr>
          <w:rFonts w:ascii="ＭＳ 明朝" w:hAnsi="ＭＳ 明朝" w:hint="eastAsia"/>
          <w:szCs w:val="21"/>
        </w:rPr>
        <w:t xml:space="preserve">　</w:t>
      </w:r>
      <w:r w:rsidRPr="00804510">
        <w:rPr>
          <w:rFonts w:ascii="ＭＳ 明朝" w:hAnsi="ＭＳ 明朝" w:hint="eastAsia"/>
          <w:szCs w:val="21"/>
        </w:rPr>
        <w:t>事務経費に係る収支決算書</w:t>
      </w:r>
    </w:p>
    <w:p w14:paraId="5127C9DC" w14:textId="77777777" w:rsidR="003A1F0D" w:rsidRPr="00804510" w:rsidRDefault="003A1F0D" w:rsidP="003A1F0D">
      <w:pPr>
        <w:jc w:val="right"/>
        <w:rPr>
          <w:rFonts w:ascii="ＭＳ 明朝" w:hAnsi="ＭＳ 明朝"/>
          <w:szCs w:val="21"/>
        </w:rPr>
      </w:pPr>
      <w:r w:rsidRPr="00804510">
        <w:rPr>
          <w:rFonts w:ascii="ＭＳ 明朝" w:hAnsi="ＭＳ 明朝" w:hint="eastAsia"/>
          <w:szCs w:val="21"/>
        </w:rPr>
        <w:t xml:space="preserve">　　　　　　　　　　　　　　　　　　　　　　　　　　　　　　　　　　</w:t>
      </w:r>
      <w:r w:rsidRPr="00804510">
        <w:rPr>
          <w:rFonts w:ascii="ＭＳ 明朝" w:hAnsi="ＭＳ 明朝"/>
          <w:szCs w:val="21"/>
        </w:rPr>
        <w:t xml:space="preserve"> </w:t>
      </w:r>
      <w:r w:rsidRPr="00804510">
        <w:rPr>
          <w:rFonts w:ascii="ＭＳ 明朝" w:hAnsi="ＭＳ 明朝" w:hint="eastAsia"/>
          <w:szCs w:val="21"/>
        </w:rPr>
        <w:t xml:space="preserve">　　 (単位：円)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4"/>
        <w:gridCol w:w="2365"/>
        <w:gridCol w:w="2150"/>
        <w:gridCol w:w="2517"/>
      </w:tblGrid>
      <w:tr w:rsidR="00804510" w:rsidRPr="00804510" w14:paraId="664F038D" w14:textId="77777777" w:rsidTr="00C14ECC">
        <w:trPr>
          <w:trHeight w:val="482"/>
        </w:trPr>
        <w:tc>
          <w:tcPr>
            <w:tcW w:w="468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77F075" w14:textId="77777777" w:rsidR="003A1F0D" w:rsidRPr="00804510" w:rsidRDefault="003A1F0D" w:rsidP="00C14ECC">
            <w:pPr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収　　　　　　入</w:t>
            </w:r>
          </w:p>
        </w:tc>
        <w:tc>
          <w:tcPr>
            <w:tcW w:w="466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50BC27" w14:textId="77777777" w:rsidR="003A1F0D" w:rsidRPr="00804510" w:rsidRDefault="003A1F0D" w:rsidP="00C14ECC">
            <w:pPr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支　　　　　　出</w:t>
            </w:r>
          </w:p>
        </w:tc>
      </w:tr>
      <w:tr w:rsidR="00804510" w:rsidRPr="00804510" w14:paraId="2E19D32E" w14:textId="77777777" w:rsidTr="00C14ECC">
        <w:trPr>
          <w:trHeight w:val="500"/>
        </w:trPr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1AD5" w14:textId="77777777" w:rsidR="003A1F0D" w:rsidRPr="00804510" w:rsidRDefault="003A1F0D" w:rsidP="00C14ECC">
            <w:pPr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科　　　目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3A125A" w14:textId="77777777" w:rsidR="003A1F0D" w:rsidRPr="00804510" w:rsidRDefault="003A1F0D" w:rsidP="00C14ECC">
            <w:pPr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金　　　額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EF0A4" w14:textId="77777777" w:rsidR="003A1F0D" w:rsidRPr="00804510" w:rsidRDefault="003A1F0D" w:rsidP="00C14ECC">
            <w:pPr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科　　　目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C2CC06" w14:textId="77777777" w:rsidR="003A1F0D" w:rsidRPr="00804510" w:rsidRDefault="003A1F0D" w:rsidP="00C14ECC">
            <w:pPr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金　　　額</w:t>
            </w:r>
          </w:p>
        </w:tc>
      </w:tr>
      <w:tr w:rsidR="00804510" w:rsidRPr="00804510" w14:paraId="7A237ABF" w14:textId="77777777" w:rsidTr="00C14ECC">
        <w:trPr>
          <w:trHeight w:val="9078"/>
        </w:trPr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FC74CC0" w14:textId="77777777" w:rsidR="003A1F0D" w:rsidRPr="00804510" w:rsidRDefault="003A1F0D" w:rsidP="00C14EC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BD82EB4" w14:textId="77777777" w:rsidR="003A1F0D" w:rsidRPr="00804510" w:rsidRDefault="003A1F0D" w:rsidP="00C14EC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8477C5" w14:textId="77777777" w:rsidR="003A1F0D" w:rsidRPr="00804510" w:rsidRDefault="003A1F0D" w:rsidP="00C14ECC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7F3AC3E" w14:textId="77777777" w:rsidR="003A1F0D" w:rsidRPr="00804510" w:rsidRDefault="003A1F0D" w:rsidP="00C14ECC">
            <w:pPr>
              <w:rPr>
                <w:rFonts w:ascii="ＭＳ 明朝" w:hAnsi="ＭＳ 明朝"/>
                <w:szCs w:val="21"/>
              </w:rPr>
            </w:pPr>
          </w:p>
        </w:tc>
      </w:tr>
      <w:tr w:rsidR="003A1F0D" w:rsidRPr="00804510" w14:paraId="3DCA8412" w14:textId="77777777" w:rsidTr="00C14ECC">
        <w:trPr>
          <w:trHeight w:val="694"/>
        </w:trPr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28E261" w14:textId="77777777" w:rsidR="003A1F0D" w:rsidRPr="00804510" w:rsidRDefault="003A1F0D" w:rsidP="00C14ECC">
            <w:pPr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合　　　計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8179C8" w14:textId="77777777" w:rsidR="003A1F0D" w:rsidRPr="00804510" w:rsidRDefault="003A1F0D" w:rsidP="00C14EC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F29BFA1" w14:textId="77777777" w:rsidR="003A1F0D" w:rsidRPr="00804510" w:rsidRDefault="003A1F0D" w:rsidP="00C14ECC">
            <w:pPr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合　　　計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95264" w14:textId="77777777" w:rsidR="003A1F0D" w:rsidRPr="00804510" w:rsidRDefault="003A1F0D" w:rsidP="00C14ECC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14:paraId="1D3973CB" w14:textId="77777777" w:rsidR="003A1F0D" w:rsidRPr="00804510" w:rsidRDefault="003A1F0D" w:rsidP="003A1F0D">
      <w:pPr>
        <w:ind w:left="218" w:hangingChars="100" w:hanging="218"/>
      </w:pPr>
    </w:p>
    <w:p w14:paraId="0AEB7868" w14:textId="77777777" w:rsidR="003A1F0D" w:rsidRPr="00804510" w:rsidRDefault="003A1F0D" w:rsidP="003A1F0D">
      <w:pPr>
        <w:rPr>
          <w:rFonts w:ascii="ＭＳ 明朝" w:hAnsi="ＭＳ 明朝"/>
        </w:rPr>
      </w:pPr>
      <w:r w:rsidRPr="00804510">
        <w:rPr>
          <w:rFonts w:ascii="ＭＳ 明朝" w:hAnsi="ＭＳ 明朝" w:hint="eastAsia"/>
        </w:rPr>
        <w:t>添付書類</w:t>
      </w:r>
    </w:p>
    <w:p w14:paraId="0676E36F" w14:textId="77777777" w:rsidR="003A1F0D" w:rsidRPr="00804510" w:rsidRDefault="003A1F0D" w:rsidP="003A1F0D">
      <w:r w:rsidRPr="00804510">
        <w:rPr>
          <w:rFonts w:ascii="ＭＳ 明朝" w:hAnsi="ＭＳ 明朝" w:hint="eastAsia"/>
        </w:rPr>
        <w:t xml:space="preserve">　1　</w:t>
      </w:r>
      <w:r w:rsidRPr="00804510">
        <w:rPr>
          <w:rFonts w:hint="eastAsia"/>
        </w:rPr>
        <w:t>支払領収書の写し</w:t>
      </w:r>
    </w:p>
    <w:p w14:paraId="5B3EA874" w14:textId="021D6F32" w:rsidR="003A1F0D" w:rsidRPr="00804510" w:rsidRDefault="003A1F0D" w:rsidP="003A1F0D">
      <w:pPr>
        <w:ind w:right="872"/>
        <w:rPr>
          <w:rFonts w:ascii="ＭＳ 明朝" w:hAnsi="ＭＳ 明朝"/>
          <w:szCs w:val="21"/>
        </w:rPr>
      </w:pPr>
    </w:p>
    <w:p w14:paraId="3E3F9427" w14:textId="28235E7C" w:rsidR="003A1F0D" w:rsidRPr="00804510" w:rsidRDefault="003A1F0D" w:rsidP="003A1F0D">
      <w:pPr>
        <w:ind w:right="872"/>
        <w:rPr>
          <w:rFonts w:ascii="ＭＳ 明朝" w:hAnsi="ＭＳ 明朝"/>
          <w:szCs w:val="21"/>
        </w:rPr>
      </w:pPr>
    </w:p>
    <w:p w14:paraId="6FEC7C02" w14:textId="580E995D" w:rsidR="003A1F0D" w:rsidRPr="00804510" w:rsidRDefault="003A1F0D" w:rsidP="003A1F0D">
      <w:pPr>
        <w:ind w:right="872" w:firstLineChars="50" w:firstLine="109"/>
        <w:rPr>
          <w:rFonts w:ascii="ＭＳ 明朝" w:hAnsi="ＭＳ 明朝"/>
          <w:szCs w:val="21"/>
        </w:rPr>
      </w:pPr>
      <w:r w:rsidRPr="00804510">
        <w:rPr>
          <w:rFonts w:ascii="ＭＳ 明朝" w:hAnsi="ＭＳ 明朝" w:hint="eastAsia"/>
          <w:szCs w:val="21"/>
        </w:rPr>
        <w:t>(</w:t>
      </w:r>
      <w:r w:rsidRPr="00804510">
        <w:rPr>
          <w:rFonts w:ascii="ＭＳ 明朝" w:hAnsi="ＭＳ 明朝"/>
          <w:szCs w:val="21"/>
        </w:rPr>
        <w:t>2)</w:t>
      </w:r>
      <w:r w:rsidR="004C406E" w:rsidRPr="00804510">
        <w:rPr>
          <w:rFonts w:ascii="ＭＳ 明朝" w:hAnsi="ＭＳ 明朝" w:hint="eastAsia"/>
          <w:szCs w:val="21"/>
        </w:rPr>
        <w:t xml:space="preserve">　</w:t>
      </w:r>
      <w:r w:rsidRPr="00804510">
        <w:rPr>
          <w:rFonts w:ascii="ＭＳ 明朝" w:hAnsi="ＭＳ 明朝" w:hint="eastAsia"/>
          <w:szCs w:val="21"/>
        </w:rPr>
        <w:t>事業報告</w:t>
      </w:r>
    </w:p>
    <w:p w14:paraId="2FFC5AB3" w14:textId="77777777" w:rsidR="003A1F0D" w:rsidRPr="00804510" w:rsidRDefault="003A1F0D" w:rsidP="003A1F0D">
      <w:pPr>
        <w:ind w:right="872" w:firstLineChars="50" w:firstLine="109"/>
        <w:rPr>
          <w:rFonts w:ascii="ＭＳ 明朝" w:hAnsi="ＭＳ 明朝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4"/>
        <w:gridCol w:w="1417"/>
        <w:gridCol w:w="993"/>
        <w:gridCol w:w="9"/>
        <w:gridCol w:w="627"/>
        <w:gridCol w:w="1612"/>
        <w:gridCol w:w="1297"/>
        <w:gridCol w:w="19"/>
        <w:gridCol w:w="332"/>
        <w:gridCol w:w="1630"/>
      </w:tblGrid>
      <w:tr w:rsidR="00804510" w:rsidRPr="00804510" w14:paraId="52DA3D65" w14:textId="77777777" w:rsidTr="00E535DA">
        <w:trPr>
          <w:trHeight w:val="624"/>
        </w:trPr>
        <w:tc>
          <w:tcPr>
            <w:tcW w:w="1584" w:type="dxa"/>
            <w:vMerge w:val="restart"/>
            <w:shd w:val="clear" w:color="auto" w:fill="auto"/>
            <w:vAlign w:val="center"/>
          </w:tcPr>
          <w:p w14:paraId="34A04EFA" w14:textId="77777777" w:rsidR="00645EC4" w:rsidRPr="00804510" w:rsidRDefault="00645EC4" w:rsidP="00261F90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事業の名称</w:t>
            </w:r>
          </w:p>
        </w:tc>
        <w:tc>
          <w:tcPr>
            <w:tcW w:w="7936" w:type="dxa"/>
            <w:gridSpan w:val="9"/>
            <w:shd w:val="clear" w:color="auto" w:fill="auto"/>
            <w:vAlign w:val="center"/>
          </w:tcPr>
          <w:p w14:paraId="0502AE02" w14:textId="77777777" w:rsidR="00645EC4" w:rsidRPr="00804510" w:rsidRDefault="00645EC4" w:rsidP="00261F90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事業の内容</w:t>
            </w:r>
          </w:p>
        </w:tc>
      </w:tr>
      <w:tr w:rsidR="00804510" w:rsidRPr="00804510" w14:paraId="4D1A3E93" w14:textId="77777777" w:rsidTr="00E535DA">
        <w:trPr>
          <w:trHeight w:val="624"/>
        </w:trPr>
        <w:tc>
          <w:tcPr>
            <w:tcW w:w="1584" w:type="dxa"/>
            <w:vMerge/>
            <w:shd w:val="clear" w:color="auto" w:fill="auto"/>
          </w:tcPr>
          <w:p w14:paraId="19722E26" w14:textId="77777777" w:rsidR="00645EC4" w:rsidRPr="00804510" w:rsidRDefault="00645EC4" w:rsidP="00261F90">
            <w:pPr>
              <w:spacing w:line="336" w:lineRule="atLeast"/>
              <w:ind w:left="218" w:hangingChars="100" w:hanging="218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C613535" w14:textId="77777777" w:rsidR="00645EC4" w:rsidRPr="00804510" w:rsidRDefault="00645EC4" w:rsidP="00261F90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項　目</w:t>
            </w:r>
          </w:p>
        </w:tc>
        <w:tc>
          <w:tcPr>
            <w:tcW w:w="6519" w:type="dxa"/>
            <w:gridSpan w:val="8"/>
            <w:shd w:val="clear" w:color="auto" w:fill="auto"/>
            <w:vAlign w:val="center"/>
          </w:tcPr>
          <w:p w14:paraId="4842FE15" w14:textId="7B8ABA03" w:rsidR="00645EC4" w:rsidRPr="00804510" w:rsidRDefault="00645EC4" w:rsidP="00261F90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内容</w:t>
            </w:r>
          </w:p>
        </w:tc>
      </w:tr>
      <w:tr w:rsidR="00804510" w:rsidRPr="00804510" w14:paraId="6DECFEB8" w14:textId="77777777" w:rsidTr="000C5FA9">
        <w:trPr>
          <w:trHeight w:val="907"/>
        </w:trPr>
        <w:tc>
          <w:tcPr>
            <w:tcW w:w="1584" w:type="dxa"/>
            <w:vMerge w:val="restart"/>
            <w:shd w:val="clear" w:color="auto" w:fill="auto"/>
            <w:vAlign w:val="center"/>
          </w:tcPr>
          <w:p w14:paraId="02DF6A2B" w14:textId="77777777" w:rsidR="0001608B" w:rsidRPr="00804510" w:rsidRDefault="0001608B" w:rsidP="00B16B60">
            <w:pPr>
              <w:spacing w:line="336" w:lineRule="atLeast"/>
              <w:ind w:left="218" w:hangingChars="100" w:hanging="218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1　人権学習の場づくり事業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4FF8A227" w14:textId="77777777" w:rsidR="0001608B" w:rsidRPr="00804510" w:rsidRDefault="0001608B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市民学習会の開催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FF7F3D" w14:textId="4782257F" w:rsidR="0001608B" w:rsidRPr="00804510" w:rsidRDefault="0001608B" w:rsidP="00FE7A74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日時</w:t>
            </w:r>
          </w:p>
        </w:tc>
        <w:tc>
          <w:tcPr>
            <w:tcW w:w="2248" w:type="dxa"/>
            <w:gridSpan w:val="3"/>
            <w:shd w:val="clear" w:color="auto" w:fill="auto"/>
            <w:vAlign w:val="center"/>
          </w:tcPr>
          <w:p w14:paraId="52C12EB6" w14:textId="6750054D" w:rsidR="0001608B" w:rsidRPr="00804510" w:rsidRDefault="0001608B" w:rsidP="00FE7A74">
            <w:pPr>
              <w:spacing w:line="336" w:lineRule="atLeast"/>
              <w:jc w:val="righ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 xml:space="preserve">　　年　月　日(　)</w:t>
            </w:r>
          </w:p>
        </w:tc>
        <w:tc>
          <w:tcPr>
            <w:tcW w:w="1297" w:type="dxa"/>
            <w:shd w:val="clear" w:color="auto" w:fill="auto"/>
            <w:vAlign w:val="center"/>
          </w:tcPr>
          <w:p w14:paraId="5829D701" w14:textId="55470CE2" w:rsidR="0001608B" w:rsidRPr="00804510" w:rsidRDefault="0001608B" w:rsidP="0001608B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テーマ</w:t>
            </w:r>
          </w:p>
        </w:tc>
        <w:tc>
          <w:tcPr>
            <w:tcW w:w="1981" w:type="dxa"/>
            <w:gridSpan w:val="3"/>
            <w:shd w:val="clear" w:color="auto" w:fill="auto"/>
            <w:vAlign w:val="center"/>
          </w:tcPr>
          <w:p w14:paraId="1071844C" w14:textId="147E2934" w:rsidR="0001608B" w:rsidRPr="00804510" w:rsidRDefault="0001608B" w:rsidP="00261F90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804510" w:rsidRPr="00804510" w14:paraId="0A79DF44" w14:textId="77777777" w:rsidTr="000C5FA9">
        <w:trPr>
          <w:trHeight w:val="907"/>
        </w:trPr>
        <w:tc>
          <w:tcPr>
            <w:tcW w:w="1584" w:type="dxa"/>
            <w:vMerge/>
            <w:shd w:val="clear" w:color="auto" w:fill="auto"/>
            <w:vAlign w:val="center"/>
          </w:tcPr>
          <w:p w14:paraId="2A102A48" w14:textId="77777777" w:rsidR="0001608B" w:rsidRPr="00804510" w:rsidRDefault="0001608B" w:rsidP="00B16B60">
            <w:pPr>
              <w:spacing w:line="336" w:lineRule="atLeast"/>
              <w:ind w:left="218" w:hangingChars="100" w:hanging="218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932E89E" w14:textId="77777777" w:rsidR="0001608B" w:rsidRPr="00804510" w:rsidRDefault="0001608B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57856C6" w14:textId="32543BAA" w:rsidR="0001608B" w:rsidRPr="00804510" w:rsidRDefault="0001608B" w:rsidP="00FE7A74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場所</w:t>
            </w:r>
          </w:p>
        </w:tc>
        <w:tc>
          <w:tcPr>
            <w:tcW w:w="2248" w:type="dxa"/>
            <w:gridSpan w:val="3"/>
            <w:shd w:val="clear" w:color="auto" w:fill="auto"/>
            <w:vAlign w:val="center"/>
          </w:tcPr>
          <w:p w14:paraId="14A59DA2" w14:textId="77777777" w:rsidR="0001608B" w:rsidRPr="00804510" w:rsidRDefault="0001608B" w:rsidP="00261F90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97" w:type="dxa"/>
            <w:shd w:val="clear" w:color="auto" w:fill="auto"/>
            <w:vAlign w:val="center"/>
          </w:tcPr>
          <w:p w14:paraId="309D1011" w14:textId="0783896C" w:rsidR="0001608B" w:rsidRPr="00804510" w:rsidRDefault="0001608B" w:rsidP="0001608B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参加人数</w:t>
            </w:r>
          </w:p>
        </w:tc>
        <w:tc>
          <w:tcPr>
            <w:tcW w:w="1981" w:type="dxa"/>
            <w:gridSpan w:val="3"/>
            <w:shd w:val="clear" w:color="auto" w:fill="auto"/>
            <w:vAlign w:val="center"/>
          </w:tcPr>
          <w:p w14:paraId="4112D4C8" w14:textId="12CD386C" w:rsidR="0001608B" w:rsidRPr="00804510" w:rsidRDefault="0001608B" w:rsidP="00FE7A74">
            <w:pPr>
              <w:spacing w:line="336" w:lineRule="atLeast"/>
              <w:jc w:val="righ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人</w:t>
            </w:r>
          </w:p>
        </w:tc>
      </w:tr>
      <w:tr w:rsidR="00804510" w:rsidRPr="00804510" w14:paraId="5D53F0C6" w14:textId="77777777" w:rsidTr="000C5FA9">
        <w:trPr>
          <w:trHeight w:val="907"/>
        </w:trPr>
        <w:tc>
          <w:tcPr>
            <w:tcW w:w="1584" w:type="dxa"/>
            <w:vMerge/>
            <w:shd w:val="clear" w:color="auto" w:fill="auto"/>
            <w:vAlign w:val="center"/>
          </w:tcPr>
          <w:p w14:paraId="2E4A9103" w14:textId="77777777" w:rsidR="0001608B" w:rsidRPr="00804510" w:rsidRDefault="0001608B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DA9FB46" w14:textId="1AB490B1" w:rsidR="0001608B" w:rsidRPr="00804510" w:rsidRDefault="0001608B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人権のまちづくり懇談会の開催支援</w:t>
            </w: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14:paraId="4F7BDDAF" w14:textId="6C7D78D4" w:rsidR="0001608B" w:rsidRPr="00804510" w:rsidRDefault="00E535DA" w:rsidP="00E535DA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自治会数：</w:t>
            </w:r>
            <w:r w:rsidR="004C406E" w:rsidRPr="00804510">
              <w:rPr>
                <w:rFonts w:ascii="ＭＳ 明朝" w:hAnsi="ＭＳ 明朝" w:hint="eastAsia"/>
                <w:szCs w:val="21"/>
              </w:rPr>
              <w:t>Ａ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5DF451D9" w14:textId="53DCBA0E" w:rsidR="0001608B" w:rsidRPr="00804510" w:rsidRDefault="00E535DA" w:rsidP="00E535DA">
            <w:pPr>
              <w:spacing w:line="336" w:lineRule="atLeast"/>
              <w:jc w:val="righ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自治会</w:t>
            </w:r>
          </w:p>
        </w:tc>
        <w:tc>
          <w:tcPr>
            <w:tcW w:w="1648" w:type="dxa"/>
            <w:gridSpan w:val="3"/>
            <w:shd w:val="clear" w:color="auto" w:fill="auto"/>
            <w:vAlign w:val="center"/>
          </w:tcPr>
          <w:p w14:paraId="00F4D26B" w14:textId="357BF30E" w:rsidR="0001608B" w:rsidRPr="00804510" w:rsidRDefault="00E535DA" w:rsidP="00E535DA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開催数：</w:t>
            </w:r>
            <w:r w:rsidR="004C406E" w:rsidRPr="00804510">
              <w:rPr>
                <w:rFonts w:ascii="ＭＳ 明朝" w:hAnsi="ＭＳ 明朝" w:hint="eastAsia"/>
                <w:szCs w:val="21"/>
              </w:rPr>
              <w:t>Ｂ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D19AECD" w14:textId="566B38A5" w:rsidR="0001608B" w:rsidRPr="00804510" w:rsidRDefault="00E535DA" w:rsidP="00E535DA">
            <w:pPr>
              <w:spacing w:line="336" w:lineRule="atLeast"/>
              <w:jc w:val="righ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回</w:t>
            </w:r>
          </w:p>
        </w:tc>
      </w:tr>
      <w:tr w:rsidR="00804510" w:rsidRPr="00804510" w14:paraId="7E598898" w14:textId="77777777" w:rsidTr="000C5FA9">
        <w:trPr>
          <w:trHeight w:val="907"/>
        </w:trPr>
        <w:tc>
          <w:tcPr>
            <w:tcW w:w="1584" w:type="dxa"/>
            <w:vMerge/>
            <w:shd w:val="clear" w:color="auto" w:fill="auto"/>
            <w:vAlign w:val="center"/>
          </w:tcPr>
          <w:p w14:paraId="65AEC35A" w14:textId="77777777" w:rsidR="00E535DA" w:rsidRPr="00804510" w:rsidRDefault="00E535DA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C8935B3" w14:textId="77777777" w:rsidR="00E535DA" w:rsidRPr="00804510" w:rsidRDefault="00E535DA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3241" w:type="dxa"/>
            <w:gridSpan w:val="4"/>
            <w:shd w:val="clear" w:color="auto" w:fill="auto"/>
            <w:vAlign w:val="center"/>
          </w:tcPr>
          <w:p w14:paraId="2A1CE862" w14:textId="41B1A31E" w:rsidR="00E535DA" w:rsidRPr="00804510" w:rsidRDefault="004C406E" w:rsidP="00261F90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Ａ</w:t>
            </w:r>
            <w:r w:rsidR="00E535DA" w:rsidRPr="00804510">
              <w:rPr>
                <w:rFonts w:ascii="ＭＳ 明朝" w:hAnsi="ＭＳ 明朝" w:hint="eastAsia"/>
                <w:szCs w:val="21"/>
              </w:rPr>
              <w:t>または</w:t>
            </w:r>
            <w:r w:rsidRPr="00804510">
              <w:rPr>
                <w:rFonts w:ascii="ＭＳ 明朝" w:hAnsi="ＭＳ 明朝" w:hint="eastAsia"/>
                <w:szCs w:val="21"/>
              </w:rPr>
              <w:t>Ｂ</w:t>
            </w:r>
            <w:r w:rsidR="00E535DA" w:rsidRPr="00804510">
              <w:rPr>
                <w:rFonts w:ascii="ＭＳ 明朝" w:hAnsi="ＭＳ 明朝" w:hint="eastAsia"/>
                <w:szCs w:val="21"/>
              </w:rPr>
              <w:t>のいずれか少ない方の数：</w:t>
            </w:r>
            <w:r w:rsidRPr="00804510">
              <w:rPr>
                <w:rFonts w:ascii="ＭＳ 明朝" w:hAnsi="ＭＳ 明朝" w:hint="eastAsia"/>
                <w:szCs w:val="21"/>
              </w:rPr>
              <w:t>Ｃ</w:t>
            </w:r>
          </w:p>
        </w:tc>
        <w:tc>
          <w:tcPr>
            <w:tcW w:w="3278" w:type="dxa"/>
            <w:gridSpan w:val="4"/>
            <w:shd w:val="clear" w:color="auto" w:fill="auto"/>
            <w:vAlign w:val="center"/>
          </w:tcPr>
          <w:p w14:paraId="36DE0459" w14:textId="1BD9F2D5" w:rsidR="00E535DA" w:rsidRPr="00804510" w:rsidRDefault="00E535DA" w:rsidP="00E535DA">
            <w:pPr>
              <w:spacing w:line="336" w:lineRule="atLeast"/>
              <w:jc w:val="righ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回</w:t>
            </w:r>
          </w:p>
        </w:tc>
      </w:tr>
      <w:tr w:rsidR="00804510" w:rsidRPr="00804510" w14:paraId="567E1310" w14:textId="77777777" w:rsidTr="00E535DA">
        <w:trPr>
          <w:trHeight w:val="907"/>
        </w:trPr>
        <w:tc>
          <w:tcPr>
            <w:tcW w:w="1584" w:type="dxa"/>
            <w:vMerge/>
            <w:shd w:val="clear" w:color="auto" w:fill="auto"/>
            <w:vAlign w:val="center"/>
          </w:tcPr>
          <w:p w14:paraId="743A49F5" w14:textId="77777777" w:rsidR="0001608B" w:rsidRPr="00804510" w:rsidRDefault="0001608B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B342281" w14:textId="43625B4C" w:rsidR="0001608B" w:rsidRPr="00804510" w:rsidRDefault="0001608B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その他</w:t>
            </w:r>
          </w:p>
        </w:tc>
        <w:tc>
          <w:tcPr>
            <w:tcW w:w="6519" w:type="dxa"/>
            <w:gridSpan w:val="8"/>
            <w:shd w:val="clear" w:color="auto" w:fill="auto"/>
          </w:tcPr>
          <w:p w14:paraId="1A1C9B4A" w14:textId="77777777" w:rsidR="0001608B" w:rsidRPr="00804510" w:rsidRDefault="0001608B" w:rsidP="00261F90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804510" w:rsidRPr="00804510" w14:paraId="49BDC30E" w14:textId="035F7291" w:rsidTr="000C5FA9">
        <w:trPr>
          <w:trHeight w:val="907"/>
        </w:trPr>
        <w:tc>
          <w:tcPr>
            <w:tcW w:w="1584" w:type="dxa"/>
            <w:vMerge w:val="restart"/>
            <w:shd w:val="clear" w:color="auto" w:fill="auto"/>
            <w:vAlign w:val="center"/>
          </w:tcPr>
          <w:p w14:paraId="63F9239C" w14:textId="16B93B90" w:rsidR="000C5FA9" w:rsidRPr="00804510" w:rsidRDefault="000C5FA9" w:rsidP="000C5FA9">
            <w:pPr>
              <w:spacing w:line="336" w:lineRule="atLeast"/>
              <w:ind w:left="218" w:hangingChars="100" w:hanging="218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2　人権啓発リーダーの育成および活動促進事業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7D80D62" w14:textId="1A2536D8" w:rsidR="000C5FA9" w:rsidRPr="00804510" w:rsidRDefault="000C5FA9" w:rsidP="000C5FA9">
            <w:pPr>
              <w:spacing w:line="336" w:lineRule="atLeas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人権教育推進員研修会の開催</w:t>
            </w:r>
          </w:p>
        </w:tc>
        <w:tc>
          <w:tcPr>
            <w:tcW w:w="1002" w:type="dxa"/>
            <w:gridSpan w:val="2"/>
            <w:shd w:val="clear" w:color="auto" w:fill="auto"/>
            <w:vAlign w:val="center"/>
          </w:tcPr>
          <w:p w14:paraId="66865027" w14:textId="08EC5639" w:rsidR="000C5FA9" w:rsidRPr="00804510" w:rsidRDefault="000C5FA9" w:rsidP="000C5FA9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日時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14:paraId="0B14CEBB" w14:textId="6DB48938" w:rsidR="000C5FA9" w:rsidRPr="00804510" w:rsidRDefault="000C5FA9" w:rsidP="000C5FA9">
            <w:pPr>
              <w:spacing w:line="336" w:lineRule="atLeast"/>
              <w:jc w:val="righ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年　月　日(　)</w:t>
            </w:r>
          </w:p>
        </w:tc>
        <w:tc>
          <w:tcPr>
            <w:tcW w:w="1316" w:type="dxa"/>
            <w:gridSpan w:val="2"/>
            <w:shd w:val="clear" w:color="auto" w:fill="auto"/>
            <w:vAlign w:val="center"/>
          </w:tcPr>
          <w:p w14:paraId="476C34DD" w14:textId="4201123E" w:rsidR="000C5FA9" w:rsidRPr="00804510" w:rsidRDefault="000C5FA9" w:rsidP="000C5FA9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テーマ</w:t>
            </w:r>
          </w:p>
        </w:tc>
        <w:tc>
          <w:tcPr>
            <w:tcW w:w="1962" w:type="dxa"/>
            <w:gridSpan w:val="2"/>
            <w:shd w:val="clear" w:color="auto" w:fill="auto"/>
            <w:vAlign w:val="center"/>
          </w:tcPr>
          <w:p w14:paraId="7FBAE87B" w14:textId="77777777" w:rsidR="000C5FA9" w:rsidRPr="00804510" w:rsidRDefault="000C5FA9" w:rsidP="000C5FA9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804510" w:rsidRPr="00804510" w14:paraId="633B2A7E" w14:textId="4CA9BA37" w:rsidTr="000C5FA9">
        <w:trPr>
          <w:trHeight w:val="907"/>
        </w:trPr>
        <w:tc>
          <w:tcPr>
            <w:tcW w:w="1584" w:type="dxa"/>
            <w:vMerge/>
            <w:shd w:val="clear" w:color="auto" w:fill="auto"/>
            <w:vAlign w:val="center"/>
          </w:tcPr>
          <w:p w14:paraId="7B5A477E" w14:textId="1AAA6A35" w:rsidR="000C5FA9" w:rsidRPr="00804510" w:rsidRDefault="000C5FA9" w:rsidP="000C5FA9">
            <w:pPr>
              <w:spacing w:line="336" w:lineRule="atLeast"/>
              <w:ind w:left="218" w:hangingChars="100" w:hanging="218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175B18C" w14:textId="77777777" w:rsidR="000C5FA9" w:rsidRPr="00804510" w:rsidRDefault="000C5FA9" w:rsidP="000C5FA9">
            <w:pPr>
              <w:spacing w:line="336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002" w:type="dxa"/>
            <w:gridSpan w:val="2"/>
            <w:shd w:val="clear" w:color="auto" w:fill="auto"/>
            <w:vAlign w:val="center"/>
          </w:tcPr>
          <w:p w14:paraId="2B291C9B" w14:textId="4853E3CD" w:rsidR="000C5FA9" w:rsidRPr="00804510" w:rsidRDefault="000C5FA9" w:rsidP="000C5FA9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場所</w:t>
            </w:r>
          </w:p>
        </w:tc>
        <w:tc>
          <w:tcPr>
            <w:tcW w:w="2239" w:type="dxa"/>
            <w:gridSpan w:val="2"/>
            <w:shd w:val="clear" w:color="auto" w:fill="auto"/>
            <w:vAlign w:val="center"/>
          </w:tcPr>
          <w:p w14:paraId="16126BE2" w14:textId="77777777" w:rsidR="000C5FA9" w:rsidRPr="00804510" w:rsidRDefault="000C5FA9" w:rsidP="000C5FA9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316" w:type="dxa"/>
            <w:gridSpan w:val="2"/>
            <w:shd w:val="clear" w:color="auto" w:fill="auto"/>
            <w:vAlign w:val="center"/>
          </w:tcPr>
          <w:p w14:paraId="09DFCA24" w14:textId="5556FC46" w:rsidR="000C5FA9" w:rsidRPr="00804510" w:rsidRDefault="000C5FA9" w:rsidP="000C5FA9">
            <w:pPr>
              <w:spacing w:line="336" w:lineRule="atLeast"/>
              <w:jc w:val="center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参加人数</w:t>
            </w:r>
          </w:p>
        </w:tc>
        <w:tc>
          <w:tcPr>
            <w:tcW w:w="1962" w:type="dxa"/>
            <w:gridSpan w:val="2"/>
            <w:shd w:val="clear" w:color="auto" w:fill="auto"/>
            <w:vAlign w:val="center"/>
          </w:tcPr>
          <w:p w14:paraId="2659B1EA" w14:textId="0518EA3E" w:rsidR="000C5FA9" w:rsidRPr="00804510" w:rsidRDefault="000C5FA9" w:rsidP="000C5FA9">
            <w:pPr>
              <w:spacing w:line="336" w:lineRule="atLeast"/>
              <w:jc w:val="righ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人</w:t>
            </w:r>
          </w:p>
        </w:tc>
      </w:tr>
      <w:tr w:rsidR="00804510" w:rsidRPr="00804510" w14:paraId="37EB6337" w14:textId="77777777" w:rsidTr="00E535DA">
        <w:trPr>
          <w:trHeight w:val="907"/>
        </w:trPr>
        <w:tc>
          <w:tcPr>
            <w:tcW w:w="1584" w:type="dxa"/>
            <w:vMerge/>
            <w:shd w:val="clear" w:color="auto" w:fill="auto"/>
            <w:vAlign w:val="center"/>
          </w:tcPr>
          <w:p w14:paraId="7848B0F8" w14:textId="7D8F1637" w:rsidR="000C5FA9" w:rsidRPr="00804510" w:rsidRDefault="000C5FA9" w:rsidP="00B16B60">
            <w:pPr>
              <w:spacing w:line="336" w:lineRule="atLeast"/>
              <w:ind w:left="218" w:hangingChars="100" w:hanging="218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7BA2085" w14:textId="366FC674" w:rsidR="000C5FA9" w:rsidRPr="00804510" w:rsidRDefault="000C5FA9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各種人権学習会への参加の促進</w:t>
            </w:r>
          </w:p>
        </w:tc>
        <w:tc>
          <w:tcPr>
            <w:tcW w:w="6519" w:type="dxa"/>
            <w:gridSpan w:val="8"/>
            <w:shd w:val="clear" w:color="auto" w:fill="auto"/>
          </w:tcPr>
          <w:p w14:paraId="5A7E3CB2" w14:textId="77777777" w:rsidR="000C5FA9" w:rsidRPr="00804510" w:rsidRDefault="000C5FA9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</w:p>
        </w:tc>
      </w:tr>
      <w:tr w:rsidR="00804510" w:rsidRPr="00804510" w14:paraId="64602C4C" w14:textId="77777777" w:rsidTr="00E535DA">
        <w:trPr>
          <w:trHeight w:val="907"/>
        </w:trPr>
        <w:tc>
          <w:tcPr>
            <w:tcW w:w="1584" w:type="dxa"/>
            <w:vMerge/>
            <w:shd w:val="clear" w:color="auto" w:fill="auto"/>
            <w:vAlign w:val="center"/>
          </w:tcPr>
          <w:p w14:paraId="5C49F3B2" w14:textId="77777777" w:rsidR="000C5FA9" w:rsidRPr="00804510" w:rsidRDefault="000C5FA9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C16CEC8" w14:textId="6CC9ABE8" w:rsidR="000C5FA9" w:rsidRPr="00804510" w:rsidRDefault="000C5FA9" w:rsidP="00261F90">
            <w:pPr>
              <w:spacing w:line="336" w:lineRule="atLeas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その他</w:t>
            </w:r>
          </w:p>
        </w:tc>
        <w:tc>
          <w:tcPr>
            <w:tcW w:w="6519" w:type="dxa"/>
            <w:gridSpan w:val="8"/>
            <w:shd w:val="clear" w:color="auto" w:fill="auto"/>
          </w:tcPr>
          <w:p w14:paraId="32077D56" w14:textId="77777777" w:rsidR="000C5FA9" w:rsidRPr="00804510" w:rsidRDefault="000C5FA9" w:rsidP="00261F90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0C5FA9" w:rsidRPr="00804510" w14:paraId="2D6BAC78" w14:textId="77777777" w:rsidTr="003A1F0D">
        <w:trPr>
          <w:trHeight w:val="2298"/>
        </w:trPr>
        <w:tc>
          <w:tcPr>
            <w:tcW w:w="1584" w:type="dxa"/>
            <w:shd w:val="clear" w:color="auto" w:fill="auto"/>
            <w:vAlign w:val="center"/>
          </w:tcPr>
          <w:p w14:paraId="58905A91" w14:textId="5CEA6306" w:rsidR="000C5FA9" w:rsidRPr="00804510" w:rsidRDefault="000C5FA9" w:rsidP="009702FA">
            <w:pPr>
              <w:spacing w:line="336" w:lineRule="atLeast"/>
              <w:ind w:left="204" w:hangingChars="94" w:hanging="204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3　その他の人権啓発活動等</w:t>
            </w:r>
          </w:p>
        </w:tc>
        <w:tc>
          <w:tcPr>
            <w:tcW w:w="7936" w:type="dxa"/>
            <w:gridSpan w:val="9"/>
            <w:shd w:val="clear" w:color="auto" w:fill="auto"/>
            <w:vAlign w:val="center"/>
          </w:tcPr>
          <w:p w14:paraId="5ADB62D7" w14:textId="28CE349D" w:rsidR="000C5FA9" w:rsidRPr="00804510" w:rsidRDefault="000C5FA9" w:rsidP="00261F90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555DE905" w14:textId="77777777" w:rsidR="003A1F0D" w:rsidRPr="00804510" w:rsidRDefault="003A1F0D" w:rsidP="003A1F0D">
      <w:pPr>
        <w:ind w:left="218" w:hangingChars="100" w:hanging="218"/>
      </w:pPr>
    </w:p>
    <w:p w14:paraId="7D891E42" w14:textId="7EE4727B" w:rsidR="003A1F0D" w:rsidRPr="00804510" w:rsidRDefault="003A1F0D" w:rsidP="003A1F0D">
      <w:pPr>
        <w:ind w:left="218" w:hangingChars="100" w:hanging="218"/>
        <w:rPr>
          <w:rFonts w:ascii="ＭＳ 明朝" w:hAnsi="ＭＳ 明朝"/>
        </w:rPr>
      </w:pPr>
      <w:r w:rsidRPr="00804510">
        <w:rPr>
          <w:rFonts w:hint="eastAsia"/>
        </w:rPr>
        <w:t xml:space="preserve">備考　</w:t>
      </w:r>
      <w:r w:rsidRPr="00804510">
        <w:rPr>
          <w:rFonts w:ascii="ＭＳ 明朝" w:hAnsi="ＭＳ 明朝" w:hint="eastAsia"/>
        </w:rPr>
        <w:t>様式中に必要事項を全て記載することができない場合は、他の様式により事業実績を報告すること。</w:t>
      </w:r>
    </w:p>
    <w:p w14:paraId="1D08E1BB" w14:textId="78C895E0" w:rsidR="003A1F0D" w:rsidRPr="00804510" w:rsidRDefault="003A1F0D" w:rsidP="003A1F0D">
      <w:pPr>
        <w:ind w:left="218" w:hangingChars="100" w:hanging="218"/>
        <w:rPr>
          <w:rFonts w:ascii="ＭＳ 明朝" w:hAnsi="ＭＳ 明朝"/>
        </w:rPr>
      </w:pPr>
    </w:p>
    <w:p w14:paraId="422AB580" w14:textId="37E8301B" w:rsidR="003A1F0D" w:rsidRPr="00804510" w:rsidRDefault="003A1F0D" w:rsidP="003A1F0D">
      <w:pPr>
        <w:ind w:left="218" w:hangingChars="100" w:hanging="218"/>
        <w:rPr>
          <w:rFonts w:ascii="ＭＳ 明朝" w:hAnsi="ＭＳ 明朝"/>
        </w:rPr>
      </w:pPr>
      <w:r w:rsidRPr="00804510">
        <w:rPr>
          <w:rFonts w:ascii="ＭＳ 明朝" w:hAnsi="ＭＳ 明朝" w:hint="eastAsia"/>
        </w:rPr>
        <w:t xml:space="preserve"> </w:t>
      </w:r>
      <w:r w:rsidRPr="00804510">
        <w:rPr>
          <w:rFonts w:ascii="ＭＳ 明朝" w:hAnsi="ＭＳ 明朝"/>
        </w:rPr>
        <w:t>(3)</w:t>
      </w:r>
      <w:r w:rsidR="004C406E" w:rsidRPr="00804510">
        <w:rPr>
          <w:rFonts w:ascii="ＭＳ 明朝" w:hAnsi="ＭＳ 明朝" w:hint="eastAsia"/>
        </w:rPr>
        <w:t xml:space="preserve">　</w:t>
      </w:r>
      <w:r w:rsidRPr="00804510">
        <w:rPr>
          <w:rFonts w:ascii="ＭＳ 明朝" w:hAnsi="ＭＳ 明朝" w:hint="eastAsia"/>
        </w:rPr>
        <w:t>補助金の額</w:t>
      </w:r>
    </w:p>
    <w:p w14:paraId="7EC7B256" w14:textId="77777777" w:rsidR="00A67F01" w:rsidRPr="00804510" w:rsidRDefault="00A67F01" w:rsidP="00DC7A3D">
      <w:pPr>
        <w:spacing w:line="336" w:lineRule="atLeast"/>
        <w:jc w:val="right"/>
        <w:rPr>
          <w:rFonts w:ascii="ＭＳ 明朝" w:hAnsi="ＭＳ 明朝"/>
          <w:szCs w:val="21"/>
        </w:rPr>
      </w:pP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3119"/>
        <w:gridCol w:w="6372"/>
      </w:tblGrid>
      <w:tr w:rsidR="00804510" w:rsidRPr="00804510" w14:paraId="3033400F" w14:textId="77777777" w:rsidTr="00C14ECC">
        <w:trPr>
          <w:trHeight w:val="1134"/>
        </w:trPr>
        <w:tc>
          <w:tcPr>
            <w:tcW w:w="3119" w:type="dxa"/>
            <w:vAlign w:val="center"/>
          </w:tcPr>
          <w:p w14:paraId="7C723F22" w14:textId="77777777" w:rsidR="003A1F0D" w:rsidRPr="00804510" w:rsidRDefault="003A1F0D" w:rsidP="00C14ECC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1　事務経費</w:t>
            </w:r>
          </w:p>
        </w:tc>
        <w:tc>
          <w:tcPr>
            <w:tcW w:w="6372" w:type="dxa"/>
            <w:vAlign w:val="center"/>
          </w:tcPr>
          <w:p w14:paraId="45ED0059" w14:textId="77777777" w:rsidR="003A1F0D" w:rsidRPr="00804510" w:rsidRDefault="003A1F0D" w:rsidP="00C14ECC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補助金の額：　　　　　　　　円(限度額2</w:t>
            </w:r>
            <w:r w:rsidRPr="00804510">
              <w:rPr>
                <w:rFonts w:ascii="ＭＳ 明朝" w:hAnsi="ＭＳ 明朝"/>
                <w:szCs w:val="21"/>
              </w:rPr>
              <w:t>0,000</w:t>
            </w:r>
            <w:r w:rsidRPr="00804510">
              <w:rPr>
                <w:rFonts w:ascii="ＭＳ 明朝" w:hAnsi="ＭＳ 明朝" w:hint="eastAsia"/>
                <w:szCs w:val="21"/>
              </w:rPr>
              <w:t>円)</w:t>
            </w:r>
          </w:p>
        </w:tc>
      </w:tr>
      <w:tr w:rsidR="00804510" w:rsidRPr="00804510" w14:paraId="4B32B0D9" w14:textId="77777777" w:rsidTr="00C14ECC">
        <w:trPr>
          <w:trHeight w:val="1134"/>
        </w:trPr>
        <w:tc>
          <w:tcPr>
            <w:tcW w:w="3119" w:type="dxa"/>
            <w:vAlign w:val="center"/>
          </w:tcPr>
          <w:p w14:paraId="392D3E3D" w14:textId="77777777" w:rsidR="003A1F0D" w:rsidRPr="00804510" w:rsidRDefault="003A1F0D" w:rsidP="00C14ECC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2　人権のまちづくり懇談会</w:t>
            </w:r>
          </w:p>
          <w:p w14:paraId="17B98C3E" w14:textId="77777777" w:rsidR="003A1F0D" w:rsidRPr="00804510" w:rsidRDefault="003A1F0D" w:rsidP="00C14ECC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 xml:space="preserve">　 自主運営経費</w:t>
            </w:r>
          </w:p>
        </w:tc>
        <w:tc>
          <w:tcPr>
            <w:tcW w:w="6372" w:type="dxa"/>
            <w:vAlign w:val="center"/>
          </w:tcPr>
          <w:p w14:paraId="4445F772" w14:textId="61B8EAB2" w:rsidR="003A1F0D" w:rsidRPr="00804510" w:rsidRDefault="003A1F0D" w:rsidP="00C14ECC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補助金の額：　　　　　　　　円(＝</w:t>
            </w:r>
            <w:r w:rsidRPr="00804510">
              <w:rPr>
                <w:rFonts w:ascii="ＭＳ 明朝" w:hAnsi="ＭＳ 明朝"/>
                <w:szCs w:val="21"/>
              </w:rPr>
              <w:t>3,000</w:t>
            </w:r>
            <w:r w:rsidRPr="00804510">
              <w:rPr>
                <w:rFonts w:ascii="ＭＳ 明朝" w:hAnsi="ＭＳ 明朝" w:hint="eastAsia"/>
                <w:szCs w:val="21"/>
              </w:rPr>
              <w:t>円×</w:t>
            </w:r>
            <w:r w:rsidR="004C406E" w:rsidRPr="00804510">
              <w:rPr>
                <w:rFonts w:ascii="ＭＳ 明朝" w:hAnsi="ＭＳ 明朝" w:hint="eastAsia"/>
                <w:szCs w:val="21"/>
              </w:rPr>
              <w:t>Ｃ</w:t>
            </w:r>
            <w:r w:rsidRPr="00804510"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804510" w:rsidRPr="00804510" w14:paraId="2F1E5D2F" w14:textId="77777777" w:rsidTr="00C14ECC">
        <w:trPr>
          <w:trHeight w:val="1134"/>
        </w:trPr>
        <w:tc>
          <w:tcPr>
            <w:tcW w:w="3119" w:type="dxa"/>
            <w:vAlign w:val="center"/>
          </w:tcPr>
          <w:p w14:paraId="72B745E7" w14:textId="77777777" w:rsidR="003A1F0D" w:rsidRPr="00804510" w:rsidRDefault="003A1F0D" w:rsidP="00C14ECC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3　市民学習会</w:t>
            </w:r>
          </w:p>
        </w:tc>
        <w:tc>
          <w:tcPr>
            <w:tcW w:w="6372" w:type="dxa"/>
            <w:vAlign w:val="center"/>
          </w:tcPr>
          <w:p w14:paraId="7C019D49" w14:textId="77777777" w:rsidR="003A1F0D" w:rsidRPr="00804510" w:rsidRDefault="003A1F0D" w:rsidP="00C14ECC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補助金の額：　　　　　　　　円</w:t>
            </w:r>
          </w:p>
          <w:p w14:paraId="64FBE8C9" w14:textId="77777777" w:rsidR="003A1F0D" w:rsidRPr="00804510" w:rsidRDefault="003A1F0D" w:rsidP="00C14ECC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(参加人数100人未満は1</w:t>
            </w:r>
            <w:r w:rsidRPr="00804510">
              <w:rPr>
                <w:rFonts w:ascii="ＭＳ 明朝" w:hAnsi="ＭＳ 明朝"/>
                <w:szCs w:val="21"/>
              </w:rPr>
              <w:t>5</w:t>
            </w:r>
            <w:r w:rsidRPr="00804510">
              <w:rPr>
                <w:rFonts w:ascii="ＭＳ 明朝" w:hAnsi="ＭＳ 明朝" w:hint="eastAsia"/>
                <w:szCs w:val="21"/>
              </w:rPr>
              <w:t>,000円、100人以上は30,000円)</w:t>
            </w:r>
          </w:p>
        </w:tc>
      </w:tr>
      <w:tr w:rsidR="00804510" w:rsidRPr="00804510" w14:paraId="0872CC8C" w14:textId="77777777" w:rsidTr="00C14ECC">
        <w:trPr>
          <w:trHeight w:val="1134"/>
        </w:trPr>
        <w:tc>
          <w:tcPr>
            <w:tcW w:w="3119" w:type="dxa"/>
            <w:vAlign w:val="center"/>
          </w:tcPr>
          <w:p w14:paraId="3AE998B6" w14:textId="77777777" w:rsidR="003A1F0D" w:rsidRPr="00804510" w:rsidRDefault="003A1F0D" w:rsidP="00C14ECC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4　人権のまちづくり懇談会</w:t>
            </w:r>
          </w:p>
        </w:tc>
        <w:tc>
          <w:tcPr>
            <w:tcW w:w="6372" w:type="dxa"/>
            <w:vAlign w:val="center"/>
          </w:tcPr>
          <w:p w14:paraId="2E944048" w14:textId="747C8C17" w:rsidR="003A1F0D" w:rsidRPr="00804510" w:rsidRDefault="003A1F0D" w:rsidP="00C14ECC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補助金の額：　　　　　　　　円(＝7,000円×</w:t>
            </w:r>
            <w:r w:rsidR="004C406E" w:rsidRPr="00804510">
              <w:rPr>
                <w:rFonts w:ascii="ＭＳ 明朝" w:hAnsi="ＭＳ 明朝" w:hint="eastAsia"/>
                <w:szCs w:val="21"/>
              </w:rPr>
              <w:t>Ｃ</w:t>
            </w:r>
            <w:r w:rsidRPr="00804510">
              <w:rPr>
                <w:rFonts w:ascii="ＭＳ 明朝" w:hAnsi="ＭＳ 明朝" w:hint="eastAsia"/>
                <w:szCs w:val="21"/>
              </w:rPr>
              <w:t>)</w:t>
            </w:r>
          </w:p>
        </w:tc>
      </w:tr>
      <w:tr w:rsidR="003A1F0D" w:rsidRPr="00804510" w14:paraId="0C94B864" w14:textId="77777777" w:rsidTr="00C14ECC">
        <w:trPr>
          <w:trHeight w:val="1122"/>
        </w:trPr>
        <w:tc>
          <w:tcPr>
            <w:tcW w:w="3119" w:type="dxa"/>
            <w:vAlign w:val="center"/>
          </w:tcPr>
          <w:p w14:paraId="371DC7CA" w14:textId="77777777" w:rsidR="003A1F0D" w:rsidRPr="00804510" w:rsidRDefault="003A1F0D" w:rsidP="00C14ECC">
            <w:pPr>
              <w:spacing w:line="336" w:lineRule="atLeast"/>
              <w:jc w:val="lef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5　人権教育推進員研修会</w:t>
            </w:r>
          </w:p>
        </w:tc>
        <w:tc>
          <w:tcPr>
            <w:tcW w:w="6372" w:type="dxa"/>
            <w:vAlign w:val="center"/>
          </w:tcPr>
          <w:p w14:paraId="0C865B51" w14:textId="77777777" w:rsidR="003A1F0D" w:rsidRPr="00804510" w:rsidRDefault="003A1F0D" w:rsidP="00C14ECC">
            <w:pPr>
              <w:spacing w:line="336" w:lineRule="atLeas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補助金の額：　　　　　　　　円</w:t>
            </w:r>
          </w:p>
          <w:p w14:paraId="1969D81E" w14:textId="77777777" w:rsidR="003A1F0D" w:rsidRPr="00804510" w:rsidRDefault="003A1F0D" w:rsidP="00C14ECC">
            <w:pPr>
              <w:spacing w:line="336" w:lineRule="atLeast"/>
              <w:rPr>
                <w:rFonts w:ascii="ＭＳ 明朝" w:hAnsi="ＭＳ 明朝"/>
                <w:szCs w:val="21"/>
              </w:rPr>
            </w:pPr>
            <w:r w:rsidRPr="00804510">
              <w:rPr>
                <w:rFonts w:ascii="ＭＳ 明朝" w:hAnsi="ＭＳ 明朝" w:hint="eastAsia"/>
                <w:szCs w:val="21"/>
              </w:rPr>
              <w:t>(1回以上の開催で10,000円)</w:t>
            </w:r>
          </w:p>
        </w:tc>
      </w:tr>
    </w:tbl>
    <w:p w14:paraId="1FF55BC2" w14:textId="22CDE524" w:rsidR="00C21508" w:rsidRPr="00804510" w:rsidRDefault="00C21508" w:rsidP="003A1F0D">
      <w:pPr>
        <w:rPr>
          <w:rFonts w:ascii="ＭＳ 明朝" w:hAnsi="ＭＳ 明朝"/>
        </w:rPr>
      </w:pPr>
    </w:p>
    <w:sectPr w:rsidR="00C21508" w:rsidRPr="00804510" w:rsidSect="00012C01">
      <w:headerReference w:type="default" r:id="rId8"/>
      <w:pgSz w:w="11906" w:h="16838" w:code="9"/>
      <w:pgMar w:top="1134" w:right="1134" w:bottom="1134" w:left="1134" w:header="851" w:footer="992" w:gutter="0"/>
      <w:paperSrc w:first="7" w:other="7"/>
      <w:cols w:space="425"/>
      <w:docGrid w:type="linesAndChars" w:linePitch="416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8C5A0" w14:textId="77777777" w:rsidR="00323201" w:rsidRDefault="00323201" w:rsidP="009944D4">
      <w:r>
        <w:separator/>
      </w:r>
    </w:p>
  </w:endnote>
  <w:endnote w:type="continuationSeparator" w:id="0">
    <w:p w14:paraId="10712A71" w14:textId="77777777" w:rsidR="00323201" w:rsidRDefault="00323201" w:rsidP="0099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8D879" w14:textId="77777777" w:rsidR="00323201" w:rsidRDefault="00323201" w:rsidP="009944D4">
      <w:r>
        <w:separator/>
      </w:r>
    </w:p>
  </w:footnote>
  <w:footnote w:type="continuationSeparator" w:id="0">
    <w:p w14:paraId="40FA0DA5" w14:textId="77777777" w:rsidR="00323201" w:rsidRDefault="00323201" w:rsidP="00994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796EB" w14:textId="03F593CC" w:rsidR="004B243A" w:rsidRPr="004B243A" w:rsidRDefault="004B243A" w:rsidP="004B243A">
    <w:pPr>
      <w:rPr>
        <w:rFonts w:ascii="ＭＳ 明朝" w:hAnsi="ＭＳ 明朝"/>
      </w:rPr>
    </w:pPr>
    <w:r w:rsidRPr="00261F90">
      <w:rPr>
        <w:rFonts w:ascii="ＭＳ 明朝" w:hAnsi="ＭＳ 明朝" w:hint="eastAsia"/>
      </w:rPr>
      <w:t>別紙</w:t>
    </w:r>
    <w:r w:rsidR="00890490">
      <w:rPr>
        <w:rFonts w:ascii="ＭＳ 明朝" w:hAnsi="ＭＳ 明朝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FA9"/>
    <w:multiLevelType w:val="hybridMultilevel"/>
    <w:tmpl w:val="A9884B4E"/>
    <w:lvl w:ilvl="0" w:tplc="4F70EFC4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8C247C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DF28D2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C80B9C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5145BF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DCC842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788E76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4F8B55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1236F72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50101C9"/>
    <w:multiLevelType w:val="multilevel"/>
    <w:tmpl w:val="5AB652D4"/>
    <w:lvl w:ilvl="0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4CE1B4F"/>
    <w:multiLevelType w:val="hybridMultilevel"/>
    <w:tmpl w:val="254E7764"/>
    <w:lvl w:ilvl="0" w:tplc="2F0E7FA0">
      <w:start w:val="1"/>
      <w:numFmt w:val="decimalFullWidth"/>
      <w:lvlText w:val="（%1）"/>
      <w:lvlJc w:val="left"/>
      <w:pPr>
        <w:tabs>
          <w:tab w:val="num" w:pos="1080"/>
        </w:tabs>
        <w:ind w:left="1080" w:hanging="870"/>
      </w:pPr>
      <w:rPr>
        <w:rFonts w:hint="eastAsia"/>
      </w:rPr>
    </w:lvl>
    <w:lvl w:ilvl="1" w:tplc="A0C0810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58FA0AEC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53D8FC3A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84ADA6E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5FB2AE34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B252960C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DFCAF48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A6EE86AC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32257FD8"/>
    <w:multiLevelType w:val="hybridMultilevel"/>
    <w:tmpl w:val="1A5A5A56"/>
    <w:lvl w:ilvl="0" w:tplc="8F9235C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Century" w:hAnsi="Century" w:cs="Times New Roman" w:hint="eastAsia"/>
      </w:rPr>
    </w:lvl>
    <w:lvl w:ilvl="1" w:tplc="F872CD3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0F2A48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D9AD0D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554288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2D47AA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C005BB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41ED0E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50E31A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30A3E2A"/>
    <w:multiLevelType w:val="multilevel"/>
    <w:tmpl w:val="6124F978"/>
    <w:lvl w:ilvl="0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AF612A5"/>
    <w:multiLevelType w:val="singleLevel"/>
    <w:tmpl w:val="DC74EF9A"/>
    <w:lvl w:ilvl="0">
      <w:numFmt w:val="bullet"/>
      <w:lvlText w:val="・"/>
      <w:lvlJc w:val="left"/>
      <w:pPr>
        <w:tabs>
          <w:tab w:val="num" w:pos="720"/>
        </w:tabs>
        <w:ind w:left="720" w:hanging="480"/>
      </w:pPr>
      <w:rPr>
        <w:rFonts w:ascii="ＭＳ 明朝" w:eastAsia="ＭＳ 明朝" w:hAnsi="Century" w:hint="eastAsi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7"/>
  <w:drawingGridVerticalSpacing w:val="208"/>
  <w:displayHorizontalDrawingGridEvery w:val="0"/>
  <w:displayVerticalDrawingGridEvery w:val="2"/>
  <w:noPunctuationKerning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9"/>
    <w:rsid w:val="00003D67"/>
    <w:rsid w:val="00012C01"/>
    <w:rsid w:val="0001608B"/>
    <w:rsid w:val="000A24EB"/>
    <w:rsid w:val="000C5FA9"/>
    <w:rsid w:val="00230CE6"/>
    <w:rsid w:val="00237C34"/>
    <w:rsid w:val="00254F23"/>
    <w:rsid w:val="00261F90"/>
    <w:rsid w:val="00272669"/>
    <w:rsid w:val="002A5C33"/>
    <w:rsid w:val="002F3F17"/>
    <w:rsid w:val="00323201"/>
    <w:rsid w:val="00366452"/>
    <w:rsid w:val="003A1F0D"/>
    <w:rsid w:val="003D56A8"/>
    <w:rsid w:val="00410F7B"/>
    <w:rsid w:val="00480C5C"/>
    <w:rsid w:val="004B243A"/>
    <w:rsid w:val="004C406E"/>
    <w:rsid w:val="005423BD"/>
    <w:rsid w:val="00550C44"/>
    <w:rsid w:val="00556153"/>
    <w:rsid w:val="005637CD"/>
    <w:rsid w:val="005C0E63"/>
    <w:rsid w:val="005E4BA2"/>
    <w:rsid w:val="00600746"/>
    <w:rsid w:val="00634721"/>
    <w:rsid w:val="00643DF4"/>
    <w:rsid w:val="00645EC4"/>
    <w:rsid w:val="006840F9"/>
    <w:rsid w:val="006F651F"/>
    <w:rsid w:val="0070163E"/>
    <w:rsid w:val="00726B71"/>
    <w:rsid w:val="00732C67"/>
    <w:rsid w:val="00741E0F"/>
    <w:rsid w:val="0077752C"/>
    <w:rsid w:val="007D1D23"/>
    <w:rsid w:val="007F6ED2"/>
    <w:rsid w:val="00804510"/>
    <w:rsid w:val="00890490"/>
    <w:rsid w:val="008948A6"/>
    <w:rsid w:val="008D2157"/>
    <w:rsid w:val="00933F2E"/>
    <w:rsid w:val="0094576C"/>
    <w:rsid w:val="00946678"/>
    <w:rsid w:val="00961BB3"/>
    <w:rsid w:val="009702FA"/>
    <w:rsid w:val="009944D4"/>
    <w:rsid w:val="00A25CED"/>
    <w:rsid w:val="00A67F01"/>
    <w:rsid w:val="00A832E1"/>
    <w:rsid w:val="00B13A87"/>
    <w:rsid w:val="00B16B60"/>
    <w:rsid w:val="00B46B4C"/>
    <w:rsid w:val="00B838C9"/>
    <w:rsid w:val="00B936E1"/>
    <w:rsid w:val="00B9486E"/>
    <w:rsid w:val="00BB1173"/>
    <w:rsid w:val="00BC333F"/>
    <w:rsid w:val="00BD1029"/>
    <w:rsid w:val="00BF69BE"/>
    <w:rsid w:val="00C21508"/>
    <w:rsid w:val="00C22FB7"/>
    <w:rsid w:val="00C64FEA"/>
    <w:rsid w:val="00CE7D1F"/>
    <w:rsid w:val="00D318BE"/>
    <w:rsid w:val="00DC3A15"/>
    <w:rsid w:val="00DC7A3D"/>
    <w:rsid w:val="00E535DA"/>
    <w:rsid w:val="00E611DF"/>
    <w:rsid w:val="00F053AC"/>
    <w:rsid w:val="00F56899"/>
    <w:rsid w:val="00F569C7"/>
    <w:rsid w:val="00F65C58"/>
    <w:rsid w:val="00F76BB4"/>
    <w:rsid w:val="00F92886"/>
    <w:rsid w:val="00FA1F94"/>
    <w:rsid w:val="00FD35A5"/>
    <w:rsid w:val="00FE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7000868"/>
  <w15:chartTrackingRefBased/>
  <w15:docId w15:val="{7D9947A0-1A53-43BA-9162-23B02660E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00"/>
      <w:u w:val="single"/>
    </w:rPr>
  </w:style>
  <w:style w:type="paragraph" w:styleId="z-">
    <w:name w:val="HTML Top of Form"/>
    <w:basedOn w:val="a"/>
    <w:next w:val="a"/>
    <w:hidden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styleId="a4">
    <w:name w:val="FollowedHyperlink"/>
    <w:rPr>
      <w:color w:val="800080"/>
      <w:u w:val="single"/>
    </w:rPr>
  </w:style>
  <w:style w:type="paragraph" w:styleId="a5">
    <w:name w:val="Note Heading"/>
    <w:basedOn w:val="a"/>
    <w:next w:val="a"/>
    <w:pPr>
      <w:jc w:val="center"/>
    </w:pPr>
    <w:rPr>
      <w:sz w:val="24"/>
    </w:rPr>
  </w:style>
  <w:style w:type="paragraph" w:styleId="a6">
    <w:name w:val="Body Text Indent"/>
    <w:basedOn w:val="a"/>
    <w:pPr>
      <w:ind w:left="260" w:hanging="260"/>
    </w:pPr>
    <w:rPr>
      <w:rFonts w:ascii="ＭＳ 明朝" w:hAnsi="ＭＳ 明朝"/>
    </w:rPr>
  </w:style>
  <w:style w:type="paragraph" w:styleId="2">
    <w:name w:val="Body Text Indent 2"/>
    <w:basedOn w:val="a"/>
    <w:pPr>
      <w:ind w:leftChars="99" w:left="215" w:firstLineChars="297" w:firstLine="646"/>
    </w:pPr>
  </w:style>
  <w:style w:type="paragraph" w:styleId="a7">
    <w:name w:val="Body Text"/>
    <w:basedOn w:val="a"/>
    <w:rPr>
      <w:sz w:val="24"/>
    </w:rPr>
  </w:style>
  <w:style w:type="paragraph" w:styleId="a8">
    <w:name w:val="header"/>
    <w:basedOn w:val="a"/>
    <w:link w:val="a9"/>
    <w:rsid w:val="009944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944D4"/>
    <w:rPr>
      <w:kern w:val="2"/>
      <w:sz w:val="21"/>
    </w:rPr>
  </w:style>
  <w:style w:type="paragraph" w:styleId="aa">
    <w:name w:val="footer"/>
    <w:basedOn w:val="a"/>
    <w:link w:val="ab"/>
    <w:rsid w:val="009944D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9944D4"/>
    <w:rPr>
      <w:kern w:val="2"/>
      <w:sz w:val="21"/>
    </w:rPr>
  </w:style>
  <w:style w:type="table" w:styleId="ac">
    <w:name w:val="Table Grid"/>
    <w:basedOn w:val="a1"/>
    <w:rsid w:val="00A83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NEWDOC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B7C21-421F-4ADD-8EA6-CBA1A6F29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NEWDOC</Template>
  <TotalTime>13</TotalTime>
  <Pages>3</Pages>
  <Words>450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議案第○号</vt:lpstr>
      <vt:lpstr>議案第○号</vt:lpstr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議案第○号</dc:title>
  <dc:subject/>
  <dc:creator>情報管理係</dc:creator>
  <cp:keywords/>
  <cp:lastModifiedBy>北川 航</cp:lastModifiedBy>
  <cp:revision>9</cp:revision>
  <cp:lastPrinted>2025-03-03T09:17:00Z</cp:lastPrinted>
  <dcterms:created xsi:type="dcterms:W3CDTF">2025-03-03T09:27:00Z</dcterms:created>
  <dcterms:modified xsi:type="dcterms:W3CDTF">2026-05-12T02:26:00Z</dcterms:modified>
</cp:coreProperties>
</file>